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17CCE0" w14:textId="39A42EF3" w:rsidR="00690343" w:rsidRDefault="00690343" w:rsidP="00690343">
      <w:pPr>
        <w:pStyle w:val="Glava"/>
        <w:jc w:val="center"/>
      </w:pPr>
      <w:r w:rsidRPr="00DC0747">
        <w:rPr>
          <w:noProof/>
        </w:rPr>
        <w:drawing>
          <wp:inline distT="0" distB="0" distL="0" distR="0" wp14:anchorId="4E2EC3BB" wp14:editId="15F380E3">
            <wp:extent cx="971550" cy="9715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1B9573" w14:textId="77777777" w:rsidR="00690343" w:rsidRDefault="00690343" w:rsidP="00690343">
      <w:pPr>
        <w:pStyle w:val="Glava"/>
        <w:jc w:val="center"/>
      </w:pPr>
    </w:p>
    <w:p w14:paraId="04414229" w14:textId="77777777" w:rsidR="00690343" w:rsidRPr="00CD0E99" w:rsidRDefault="00690343" w:rsidP="00690343">
      <w:pPr>
        <w:jc w:val="center"/>
        <w:rPr>
          <w:rFonts w:ascii="Calibri" w:hAnsi="Calibri" w:cs="Calibri"/>
          <w:color w:val="7F7F7F"/>
          <w:sz w:val="22"/>
          <w:szCs w:val="22"/>
        </w:rPr>
      </w:pPr>
      <w:r w:rsidRPr="00CD0E99">
        <w:rPr>
          <w:rFonts w:ascii="Calibri" w:hAnsi="Calibri" w:cs="Calibri"/>
          <w:color w:val="7F7F7F"/>
          <w:sz w:val="22"/>
          <w:szCs w:val="22"/>
        </w:rPr>
        <w:t>GORENJSKO KOLESARSKO OMREŽJE</w:t>
      </w:r>
    </w:p>
    <w:p w14:paraId="5693C93A" w14:textId="77777777" w:rsidR="00690343" w:rsidRDefault="00690343" w:rsidP="00690343">
      <w:pPr>
        <w:pStyle w:val="Glava"/>
        <w:jc w:val="center"/>
        <w:rPr>
          <w:rFonts w:ascii="Calibri" w:hAnsi="Calibri" w:cs="Calibri"/>
          <w:b/>
          <w:bCs/>
          <w:color w:val="538135"/>
        </w:rPr>
      </w:pPr>
      <w:r w:rsidRPr="00CD0E99">
        <w:rPr>
          <w:rFonts w:ascii="Calibri" w:hAnsi="Calibri" w:cs="Calibri"/>
          <w:b/>
          <w:bCs/>
          <w:color w:val="538135"/>
        </w:rPr>
        <w:t>KOLESARJEM PRIJAZNI / CYCLISTS FRIENDLY</w:t>
      </w:r>
    </w:p>
    <w:p w14:paraId="7E9BA7F5" w14:textId="77777777" w:rsidR="00690343" w:rsidRPr="00CD0E99" w:rsidRDefault="00690343" w:rsidP="00690343">
      <w:pPr>
        <w:pStyle w:val="Glava"/>
        <w:jc w:val="center"/>
        <w:rPr>
          <w:rFonts w:ascii="Calibri" w:hAnsi="Calibri" w:cs="Calibri"/>
          <w:b/>
          <w:bCs/>
          <w:color w:val="538135"/>
        </w:rPr>
      </w:pPr>
    </w:p>
    <w:p w14:paraId="013D301B" w14:textId="547D17E2" w:rsidR="00875909" w:rsidRDefault="00690343" w:rsidP="00465930">
      <w:pPr>
        <w:jc w:val="center"/>
        <w:rPr>
          <w:rFonts w:asciiTheme="minorHAnsi" w:hAnsiTheme="minorHAnsi" w:cstheme="minorHAnsi"/>
          <w:bCs/>
          <w:iCs/>
          <w:sz w:val="36"/>
          <w:szCs w:val="36"/>
          <w:lang w:val="sv-SE"/>
        </w:rPr>
      </w:pPr>
      <w:r w:rsidRPr="00CD0E99">
        <w:rPr>
          <w:rFonts w:ascii="Calibri" w:hAnsi="Calibri" w:cs="Calibri"/>
          <w:b/>
          <w:iCs/>
          <w:color w:val="538135"/>
          <w:sz w:val="36"/>
          <w:szCs w:val="36"/>
        </w:rPr>
        <w:t>PRIJAVA PONUDNIKA</w:t>
      </w:r>
      <w:r w:rsidRPr="00CD0E99">
        <w:rPr>
          <w:rFonts w:ascii="Calibri" w:hAnsi="Calibri" w:cs="Calibri"/>
          <w:b/>
          <w:iCs/>
          <w:sz w:val="36"/>
          <w:szCs w:val="36"/>
          <w:lang w:val="sv-SE"/>
        </w:rPr>
        <w:t xml:space="preserve"> </w:t>
      </w:r>
      <w:r w:rsidRPr="00CD0E99">
        <w:rPr>
          <w:rFonts w:ascii="Calibri" w:hAnsi="Calibri" w:cs="Calibri"/>
          <w:b/>
          <w:iCs/>
          <w:sz w:val="36"/>
          <w:szCs w:val="36"/>
          <w:lang w:val="sv-SE"/>
        </w:rPr>
        <w:br/>
      </w:r>
    </w:p>
    <w:p w14:paraId="5E0A1676" w14:textId="77777777" w:rsidR="00843B66" w:rsidRDefault="00843B66" w:rsidP="00465930">
      <w:pPr>
        <w:jc w:val="center"/>
        <w:rPr>
          <w:rFonts w:asciiTheme="minorHAnsi" w:hAnsiTheme="minorHAnsi" w:cstheme="minorHAnsi"/>
          <w:bCs/>
          <w:iCs/>
          <w:sz w:val="36"/>
          <w:szCs w:val="36"/>
          <w:lang w:val="sv-SE"/>
        </w:rPr>
      </w:pPr>
    </w:p>
    <w:p w14:paraId="7F041F8F" w14:textId="04699787" w:rsidR="008109C0" w:rsidRDefault="00465930" w:rsidP="00C36127">
      <w:pPr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  <w:lang w:val="sv-SE"/>
        </w:rPr>
      </w:pPr>
      <w:r w:rsidRPr="008109C0"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  <w:lang w:val="sv-SE"/>
        </w:rPr>
        <w:t>PODATKI O PRIJAVITELJU</w:t>
      </w:r>
    </w:p>
    <w:p w14:paraId="61E6D86D" w14:textId="77777777" w:rsidR="00843B66" w:rsidRPr="00465930" w:rsidRDefault="00843B66" w:rsidP="00C36127">
      <w:pPr>
        <w:rPr>
          <w:rFonts w:asciiTheme="minorHAnsi" w:hAnsiTheme="minorHAnsi" w:cstheme="minorHAnsi"/>
          <w:b/>
          <w:bCs/>
          <w:sz w:val="24"/>
          <w:szCs w:val="24"/>
          <w:lang w:val="sv-SE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957"/>
        <w:gridCol w:w="1701"/>
        <w:gridCol w:w="3402"/>
      </w:tblGrid>
      <w:tr w:rsidR="00465930" w14:paraId="46978415" w14:textId="77777777" w:rsidTr="00111D16">
        <w:tc>
          <w:tcPr>
            <w:tcW w:w="10060" w:type="dxa"/>
            <w:gridSpan w:val="3"/>
            <w:tcBorders>
              <w:top w:val="single" w:sz="12" w:space="0" w:color="538135" w:themeColor="accent6" w:themeShade="BF"/>
              <w:left w:val="nil"/>
              <w:right w:val="nil"/>
            </w:tcBorders>
          </w:tcPr>
          <w:p w14:paraId="406782EF" w14:textId="77777777" w:rsidR="00465930" w:rsidRPr="00465930" w:rsidRDefault="00465930" w:rsidP="00C36127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sz w:val="22"/>
                <w:szCs w:val="22"/>
                <w:lang w:val="sv-SE"/>
              </w:rPr>
              <w:t>Naziv</w:t>
            </w:r>
            <w:r>
              <w:rPr>
                <w:rFonts w:asciiTheme="minorHAnsi" w:hAnsiTheme="minorHAnsi" w:cstheme="minorHAnsi"/>
                <w:sz w:val="22"/>
                <w:szCs w:val="22"/>
                <w:lang w:val="sv-SE"/>
              </w:rPr>
              <w:t>:</w:t>
            </w:r>
          </w:p>
          <w:p w14:paraId="537B91DC" w14:textId="643AB365" w:rsidR="00465930" w:rsidRDefault="00465930" w:rsidP="00C3612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sv-SE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ime, pravnoorganizacijska oblika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</w:tr>
      <w:tr w:rsidR="00465930" w14:paraId="57DB6F32" w14:textId="77777777" w:rsidTr="00111D16">
        <w:tc>
          <w:tcPr>
            <w:tcW w:w="4957" w:type="dxa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3A22D9DE" w14:textId="3CDA4F4A" w:rsidR="00465930" w:rsidRPr="00465930" w:rsidRDefault="00465930" w:rsidP="00C36127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v-SE"/>
              </w:rPr>
              <w:t>Naslov:</w:t>
            </w:r>
            <w:r>
              <w:rPr>
                <w:rFonts w:asciiTheme="minorHAnsi" w:hAnsiTheme="minorHAnsi" w:cstheme="minorHAnsi"/>
                <w:sz w:val="22"/>
                <w:szCs w:val="22"/>
                <w:lang w:val="sv-SE"/>
              </w:rPr>
              <w:br/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sv-SE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ulica, hišna številka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  <w:tc>
          <w:tcPr>
            <w:tcW w:w="5103" w:type="dxa"/>
            <w:gridSpan w:val="2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61926BC7" w14:textId="77777777" w:rsidR="00465930" w:rsidRDefault="00465930" w:rsidP="00C3612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sv-SE"/>
              </w:rPr>
            </w:pPr>
          </w:p>
          <w:p w14:paraId="1BBA5F01" w14:textId="02FD390A" w:rsidR="00465930" w:rsidRDefault="00465930" w:rsidP="00C3612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sv-SE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poštna številka, kraj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</w:tr>
      <w:tr w:rsidR="00111D16" w14:paraId="7A37AFA2" w14:textId="77777777" w:rsidTr="00111D16">
        <w:tc>
          <w:tcPr>
            <w:tcW w:w="4957" w:type="dxa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56F7D3B1" w14:textId="77777777" w:rsidR="00111D16" w:rsidRDefault="00111D16" w:rsidP="00111D16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E-naslov:</w:t>
            </w:r>
          </w:p>
          <w:p w14:paraId="7726D342" w14:textId="7C811CCA" w:rsidR="00111D16" w:rsidRDefault="00111D16" w:rsidP="00111D16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  <w:tc>
          <w:tcPr>
            <w:tcW w:w="5103" w:type="dxa"/>
            <w:gridSpan w:val="2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3C980E1F" w14:textId="2BE7AFF0" w:rsidR="00111D16" w:rsidRDefault="00111D16" w:rsidP="00111D16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Spletni naslov:</w:t>
            </w:r>
          </w:p>
          <w:p w14:paraId="27837BF8" w14:textId="3062A237" w:rsidR="00111D16" w:rsidRPr="00465930" w:rsidRDefault="00111D16" w:rsidP="00111D16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</w:tr>
      <w:tr w:rsidR="00111D16" w14:paraId="7115A233" w14:textId="77777777" w:rsidTr="00111D16">
        <w:tc>
          <w:tcPr>
            <w:tcW w:w="4957" w:type="dxa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23A76699" w14:textId="77777777" w:rsidR="00111D16" w:rsidRDefault="00111D16" w:rsidP="00C36127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v-SE"/>
              </w:rPr>
              <w:t>Odgovorna oseba za zastopanje:</w:t>
            </w:r>
          </w:p>
          <w:p w14:paraId="2313B8A2" w14:textId="65266C43" w:rsidR="00111D16" w:rsidRPr="00465930" w:rsidRDefault="00111D16" w:rsidP="00C36127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sv-SE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ime, priimek, status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  <w:tc>
          <w:tcPr>
            <w:tcW w:w="5103" w:type="dxa"/>
            <w:gridSpan w:val="2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4D1BABB2" w14:textId="77777777" w:rsidR="00111D16" w:rsidRDefault="00111D16" w:rsidP="00C36127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davčna št</w:t>
            </w: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. ali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ID</w:t>
            </w: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.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za DDV</w:t>
            </w: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.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:</w:t>
            </w:r>
          </w:p>
          <w:p w14:paraId="563CAF15" w14:textId="78D0B15F" w:rsidR="00111D16" w:rsidRDefault="00111D16" w:rsidP="00C3612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</w:tr>
      <w:tr w:rsidR="00DD24EC" w14:paraId="3E0A7CFE" w14:textId="77777777" w:rsidTr="002612E7">
        <w:tc>
          <w:tcPr>
            <w:tcW w:w="4957" w:type="dxa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33F2A9F4" w14:textId="42C21EC2" w:rsidR="00DD24EC" w:rsidRDefault="00DD24EC" w:rsidP="00DD24EC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v-SE"/>
              </w:rPr>
              <w:t>Kontaktna oseba:</w:t>
            </w:r>
          </w:p>
          <w:p w14:paraId="5BCFD627" w14:textId="47BA9BE6" w:rsidR="00DD24EC" w:rsidRPr="00465930" w:rsidRDefault="00DD24EC" w:rsidP="00DD24EC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sv-SE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ime, priimek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  <w:tc>
          <w:tcPr>
            <w:tcW w:w="1701" w:type="dxa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1032D159" w14:textId="002523BA" w:rsidR="00111D16" w:rsidRDefault="00111D16" w:rsidP="00111D16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GSM:</w:t>
            </w:r>
          </w:p>
          <w:p w14:paraId="4F579086" w14:textId="089603D9" w:rsidR="00DD24EC" w:rsidRDefault="00111D16" w:rsidP="00111D1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  <w:tc>
          <w:tcPr>
            <w:tcW w:w="3402" w:type="dxa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59794F16" w14:textId="21CEC6DE" w:rsidR="00DD24EC" w:rsidRDefault="00DD24EC" w:rsidP="00DD24EC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E-naslov:</w:t>
            </w:r>
          </w:p>
          <w:p w14:paraId="6D505645" w14:textId="1DDBE9EB" w:rsidR="00DD24EC" w:rsidRDefault="00DD24EC" w:rsidP="00DD24E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pl-PL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noProof/>
                <w:sz w:val="22"/>
                <w:szCs w:val="22"/>
              </w:rPr>
              <w:t> 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</w:tr>
    </w:tbl>
    <w:p w14:paraId="34372EA8" w14:textId="77777777" w:rsidR="00111D16" w:rsidRDefault="00111D16" w:rsidP="00C36127">
      <w:pPr>
        <w:rPr>
          <w:rFonts w:asciiTheme="minorHAnsi" w:hAnsiTheme="minorHAnsi" w:cstheme="minorHAnsi"/>
          <w:b/>
          <w:bCs/>
          <w:sz w:val="22"/>
          <w:szCs w:val="22"/>
          <w:lang w:val="sv-SE"/>
        </w:rPr>
      </w:pPr>
    </w:p>
    <w:p w14:paraId="78F0F7F2" w14:textId="7781876E" w:rsidR="008109C0" w:rsidRDefault="008109C0" w:rsidP="00C36127">
      <w:pPr>
        <w:rPr>
          <w:rFonts w:asciiTheme="minorHAnsi" w:hAnsiTheme="minorHAnsi" w:cstheme="minorHAnsi"/>
          <w:b/>
          <w:bCs/>
          <w:sz w:val="22"/>
          <w:szCs w:val="22"/>
          <w:lang w:val="sv-SE"/>
        </w:rPr>
      </w:pPr>
    </w:p>
    <w:p w14:paraId="3F356C44" w14:textId="77777777" w:rsidR="00875909" w:rsidRDefault="00875909" w:rsidP="00C36127">
      <w:pPr>
        <w:rPr>
          <w:rFonts w:asciiTheme="minorHAnsi" w:hAnsiTheme="minorHAnsi" w:cstheme="minorHAnsi"/>
          <w:b/>
          <w:bCs/>
          <w:sz w:val="22"/>
          <w:szCs w:val="22"/>
          <w:lang w:val="sv-SE"/>
        </w:rPr>
      </w:pPr>
    </w:p>
    <w:p w14:paraId="39291118" w14:textId="77777777" w:rsidR="00875909" w:rsidRDefault="00875909" w:rsidP="00C36127">
      <w:pPr>
        <w:rPr>
          <w:rFonts w:asciiTheme="minorHAnsi" w:hAnsiTheme="minorHAnsi" w:cstheme="minorHAnsi"/>
          <w:b/>
          <w:bCs/>
          <w:sz w:val="22"/>
          <w:szCs w:val="22"/>
          <w:lang w:val="sv-SE"/>
        </w:rPr>
      </w:pPr>
    </w:p>
    <w:p w14:paraId="1759F816" w14:textId="7009CB40" w:rsidR="006E0E9A" w:rsidRDefault="002612E7" w:rsidP="006E0E9A">
      <w:pPr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  <w:lang w:val="sv-SE"/>
        </w:rPr>
      </w:pPr>
      <w:r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  <w:lang w:val="sv-SE"/>
        </w:rPr>
        <w:t>VRSTA</w:t>
      </w:r>
      <w:r w:rsidR="00521C5F"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  <w:lang w:val="sv-SE"/>
        </w:rPr>
        <w:t xml:space="preserve"> </w:t>
      </w:r>
      <w:r w:rsidR="008109C0" w:rsidRPr="008109C0"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  <w:lang w:val="sv-SE"/>
        </w:rPr>
        <w:t>KATEGORIJ</w:t>
      </w:r>
      <w:r w:rsidR="00521C5F"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  <w:lang w:val="sv-SE"/>
        </w:rPr>
        <w:t>E</w:t>
      </w:r>
    </w:p>
    <w:p w14:paraId="42C7478B" w14:textId="77777777" w:rsidR="00843B66" w:rsidRPr="00465930" w:rsidRDefault="00843B66" w:rsidP="006E0E9A">
      <w:pPr>
        <w:rPr>
          <w:rFonts w:asciiTheme="minorHAnsi" w:hAnsiTheme="minorHAnsi" w:cstheme="minorHAnsi"/>
          <w:b/>
          <w:bCs/>
          <w:sz w:val="24"/>
          <w:szCs w:val="24"/>
          <w:lang w:val="sv-SE"/>
        </w:rPr>
      </w:pPr>
    </w:p>
    <w:tbl>
      <w:tblPr>
        <w:tblStyle w:val="Tabelamrea"/>
        <w:tblW w:w="0" w:type="auto"/>
        <w:tblLook w:val="04A0" w:firstRow="1" w:lastRow="0" w:firstColumn="1" w:lastColumn="0" w:noHBand="0" w:noVBand="1"/>
      </w:tblPr>
      <w:tblGrid>
        <w:gridCol w:w="4957"/>
        <w:gridCol w:w="5103"/>
      </w:tblGrid>
      <w:tr w:rsidR="006E0E9A" w14:paraId="62D9BD71" w14:textId="77777777" w:rsidTr="00055392">
        <w:tc>
          <w:tcPr>
            <w:tcW w:w="10060" w:type="dxa"/>
            <w:gridSpan w:val="2"/>
            <w:tcBorders>
              <w:top w:val="single" w:sz="12" w:space="0" w:color="538135" w:themeColor="accent6" w:themeShade="BF"/>
              <w:left w:val="nil"/>
              <w:right w:val="nil"/>
            </w:tcBorders>
          </w:tcPr>
          <w:p w14:paraId="19FC5638" w14:textId="77777777" w:rsidR="006E0E9A" w:rsidRDefault="006E0E9A" w:rsidP="006E0E9A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 </w:t>
            </w:r>
          </w:p>
          <w:p w14:paraId="45C9947A" w14:textId="729D5CC1" w:rsidR="006E0E9A" w:rsidRDefault="006E0E9A" w:rsidP="006E0E9A">
            <w:pPr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</w:pP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 </w:t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  <w:lang w:val="pl-PL"/>
              </w:rPr>
              <w:instrText xml:space="preserve"> FORMCHECKBOX </w:instrText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separate"/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end"/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 w:rsidRPr="00521C5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NASTANITVE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    </w:t>
            </w: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   </w:t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  <w:lang w:val="pl-PL"/>
              </w:rPr>
              <w:instrText xml:space="preserve"> FORMCHECKBOX </w:instrText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separate"/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end"/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 w:rsidRPr="00521C5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KAMPINGI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        </w:t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  <w:lang w:val="pl-PL"/>
              </w:rPr>
              <w:instrText xml:space="preserve"> FORMCHECKBOX </w:instrText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separate"/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end"/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 xml:space="preserve">GOSTIŠČA         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  <w:lang w:val="pl-PL"/>
              </w:rPr>
              <w:instrText xml:space="preserve"> FORMCHECKBOX </w:instrText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separate"/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end"/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  <w:t xml:space="preserve">  </w:t>
            </w:r>
            <w:r w:rsidRPr="009F1279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 w:themeFill="background1"/>
              </w:rPr>
              <w:t>DESTINACIJE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 w:themeFill="background1"/>
              </w:rPr>
              <w:t xml:space="preserve">        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  <w:lang w:val="pl-PL"/>
              </w:rPr>
              <w:instrText xml:space="preserve"> FORMCHECKBOX </w:instrText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separate"/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end"/>
            </w:r>
            <w:r w:rsidRPr="009F1279"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  <w:t xml:space="preserve">  </w:t>
            </w:r>
            <w:r w:rsidRPr="009F1279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 w:themeFill="background1"/>
              </w:rPr>
              <w:t>AGENCIJE</w:t>
            </w:r>
            <w:r w:rsidRPr="009F1279"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  <w:t xml:space="preserve"> </w:t>
            </w:r>
          </w:p>
          <w:p w14:paraId="59F338E0" w14:textId="77777777" w:rsidR="006E0E9A" w:rsidRDefault="006E0E9A" w:rsidP="00055392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</w:p>
        </w:tc>
      </w:tr>
      <w:tr w:rsidR="006E0E9A" w14:paraId="78297643" w14:textId="77777777" w:rsidTr="00055392">
        <w:tc>
          <w:tcPr>
            <w:tcW w:w="10060" w:type="dxa"/>
            <w:gridSpan w:val="2"/>
            <w:tcBorders>
              <w:top w:val="single" w:sz="12" w:space="0" w:color="538135" w:themeColor="accent6" w:themeShade="BF"/>
              <w:left w:val="nil"/>
              <w:right w:val="nil"/>
            </w:tcBorders>
          </w:tcPr>
          <w:p w14:paraId="73E7FC67" w14:textId="77777777" w:rsidR="006E0E9A" w:rsidRDefault="006E0E9A" w:rsidP="006E0E9A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</w:p>
          <w:p w14:paraId="0521FDE5" w14:textId="008470CC" w:rsidR="006E0E9A" w:rsidRPr="00465930" w:rsidRDefault="006E0E9A" w:rsidP="006E0E9A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 w:rsidRPr="00DB0503">
              <w:rPr>
                <w:rFonts w:asciiTheme="minorHAnsi" w:hAnsiTheme="minorHAnsi" w:cstheme="minorHAnsi"/>
                <w:i/>
                <w:iCs/>
                <w:sz w:val="22"/>
                <w:szCs w:val="22"/>
                <w:lang w:val="pl-PL"/>
              </w:rPr>
              <w:t>SERVISNE SLUŽBE:</w:t>
            </w:r>
            <w:r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 </w:t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  <w:lang w:val="pl-PL"/>
              </w:rPr>
              <w:instrText xml:space="preserve"> FORMCHECKBOX </w:instrText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separate"/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end"/>
            </w:r>
            <w:r w:rsidRPr="002612E7"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  <w:t xml:space="preserve">  </w:t>
            </w:r>
            <w:r w:rsidRPr="00DB0503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 w:themeFill="background1"/>
              </w:rPr>
              <w:t>KOLESARSKI SERVIS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  <w:t xml:space="preserve">       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</w:t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  <w:lang w:val="pl-PL"/>
              </w:rPr>
              <w:instrText xml:space="preserve"> FORMCHECKBOX </w:instrText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</w:r>
            <w:r w:rsidR="00203503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separate"/>
            </w:r>
            <w:r w:rsidRPr="00521C5F">
              <w:rPr>
                <w:rFonts w:asciiTheme="minorHAnsi" w:hAnsiTheme="minorHAnsi" w:cstheme="minorHAnsi"/>
                <w:sz w:val="22"/>
                <w:szCs w:val="22"/>
                <w:shd w:val="clear" w:color="auto" w:fill="C5E0B3" w:themeFill="accent6" w:themeFillTint="66"/>
              </w:rPr>
              <w:fldChar w:fldCharType="end"/>
            </w:r>
            <w:r w:rsidRPr="002612E7"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6E0E9A">
              <w:rPr>
                <w:rFonts w:asciiTheme="minorHAnsi" w:hAnsiTheme="minorHAnsi" w:cstheme="minorHAnsi"/>
                <w:b/>
                <w:bCs/>
                <w:sz w:val="22"/>
                <w:szCs w:val="22"/>
                <w:shd w:val="clear" w:color="auto" w:fill="FFFFFF" w:themeFill="background1"/>
              </w:rPr>
              <w:t xml:space="preserve"> PREVOZNIKI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  <w:t xml:space="preserve">    </w:t>
            </w:r>
            <w:r w:rsidRPr="00465930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 xml:space="preserve">    </w:t>
            </w:r>
            <w:r>
              <w:rPr>
                <w:rFonts w:asciiTheme="minorHAnsi" w:hAnsiTheme="minorHAnsi" w:cstheme="minorHAnsi"/>
                <w:sz w:val="22"/>
                <w:szCs w:val="22"/>
                <w:shd w:val="clear" w:color="auto" w:fill="FFFFFF" w:themeFill="background1"/>
              </w:rPr>
              <w:t xml:space="preserve">    </w:t>
            </w:r>
          </w:p>
          <w:p w14:paraId="00989219" w14:textId="77777777" w:rsidR="006E0E9A" w:rsidRDefault="006E0E9A" w:rsidP="00055392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</w:p>
        </w:tc>
      </w:tr>
      <w:tr w:rsidR="006E0E9A" w14:paraId="36688B04" w14:textId="77777777" w:rsidTr="00055392">
        <w:tc>
          <w:tcPr>
            <w:tcW w:w="10060" w:type="dxa"/>
            <w:gridSpan w:val="2"/>
            <w:tcBorders>
              <w:top w:val="single" w:sz="12" w:space="0" w:color="538135" w:themeColor="accent6" w:themeShade="BF"/>
              <w:left w:val="nil"/>
              <w:right w:val="nil"/>
            </w:tcBorders>
          </w:tcPr>
          <w:p w14:paraId="718F34FD" w14:textId="4BF39CB2" w:rsidR="006E0E9A" w:rsidRPr="00465930" w:rsidRDefault="006E0E9A" w:rsidP="00055392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v-SE"/>
              </w:rPr>
              <w:t>Ime objekta:</w:t>
            </w:r>
          </w:p>
          <w:p w14:paraId="1DF0B550" w14:textId="6FB78122" w:rsidR="006E0E9A" w:rsidRDefault="006E0E9A" w:rsidP="0005539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sv-SE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npr. Hotel na lepi poti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</w:tr>
      <w:tr w:rsidR="006E0E9A" w14:paraId="45258FD2" w14:textId="77777777" w:rsidTr="00055392">
        <w:tc>
          <w:tcPr>
            <w:tcW w:w="4957" w:type="dxa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63A9E0D5" w14:textId="77777777" w:rsidR="006E0E9A" w:rsidRPr="00465930" w:rsidRDefault="006E0E9A" w:rsidP="00055392">
            <w:pPr>
              <w:rPr>
                <w:rFonts w:asciiTheme="minorHAnsi" w:hAnsiTheme="minorHAnsi" w:cstheme="minorHAnsi"/>
                <w:sz w:val="22"/>
                <w:szCs w:val="22"/>
                <w:lang w:val="sv-S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sv-SE"/>
              </w:rPr>
              <w:t>Naslov:</w:t>
            </w:r>
            <w:r>
              <w:rPr>
                <w:rFonts w:asciiTheme="minorHAnsi" w:hAnsiTheme="minorHAnsi" w:cstheme="minorHAnsi"/>
                <w:sz w:val="22"/>
                <w:szCs w:val="22"/>
                <w:lang w:val="sv-SE"/>
              </w:rPr>
              <w:br/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sv-SE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ulica, hišna številka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  <w:tc>
          <w:tcPr>
            <w:tcW w:w="5103" w:type="dxa"/>
            <w:tcBorders>
              <w:top w:val="single" w:sz="12" w:space="0" w:color="538135" w:themeColor="accent6" w:themeShade="BF"/>
              <w:left w:val="nil"/>
              <w:bottom w:val="single" w:sz="12" w:space="0" w:color="538135" w:themeColor="accent6" w:themeShade="BF"/>
              <w:right w:val="nil"/>
            </w:tcBorders>
          </w:tcPr>
          <w:p w14:paraId="0723370E" w14:textId="77777777" w:rsidR="006E0E9A" w:rsidRDefault="006E0E9A" w:rsidP="0005539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sv-SE"/>
              </w:rPr>
            </w:pPr>
          </w:p>
          <w:p w14:paraId="6D03C83C" w14:textId="77777777" w:rsidR="006E0E9A" w:rsidRDefault="006E0E9A" w:rsidP="0005539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sv-SE"/>
              </w:rPr>
            </w:pP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  <w:lang w:val="sv-SE"/>
              </w:rPr>
              <w:instrText xml:space="preserve"> FORMTEXT </w:instrTex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poštna številka, kraj</w:t>
            </w:r>
            <w:r w:rsidRPr="00465930">
              <w:rPr>
                <w:rFonts w:asciiTheme="minorHAnsi" w:hAnsiTheme="minorHAnsi" w:cstheme="minorHAnsi"/>
                <w:i/>
                <w:sz w:val="22"/>
                <w:szCs w:val="22"/>
              </w:rPr>
              <w:fldChar w:fldCharType="end"/>
            </w:r>
          </w:p>
        </w:tc>
      </w:tr>
    </w:tbl>
    <w:p w14:paraId="5237EAFC" w14:textId="77777777" w:rsidR="006E0E9A" w:rsidRDefault="006E0E9A" w:rsidP="006E0E9A">
      <w:pPr>
        <w:rPr>
          <w:rFonts w:asciiTheme="minorHAnsi" w:hAnsiTheme="minorHAnsi" w:cstheme="minorHAnsi"/>
          <w:b/>
          <w:bCs/>
          <w:sz w:val="22"/>
          <w:szCs w:val="22"/>
          <w:lang w:val="sv-SE"/>
        </w:rPr>
      </w:pPr>
    </w:p>
    <w:p w14:paraId="70C711C7" w14:textId="0E30C698" w:rsidR="008109C0" w:rsidRPr="008109C0" w:rsidRDefault="00345A5F" w:rsidP="00345A5F">
      <w:pPr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  <w:lang w:val="sv-SE"/>
        </w:rPr>
      </w:pPr>
      <w:r w:rsidRPr="00345A5F">
        <w:rPr>
          <w:rFonts w:asciiTheme="minorHAnsi" w:hAnsiTheme="minorHAnsi" w:cstheme="minorHAnsi"/>
          <w:b/>
          <w:bCs/>
          <w:color w:val="538135" w:themeColor="accent6" w:themeShade="BF"/>
          <w:sz w:val="24"/>
          <w:szCs w:val="24"/>
          <w:lang w:val="sv-SE"/>
        </w:rPr>
        <w:t xml:space="preserve">                </w:t>
      </w:r>
    </w:p>
    <w:p w14:paraId="5558299E" w14:textId="77777777" w:rsidR="007F72F3" w:rsidRPr="00465930" w:rsidRDefault="007F72F3" w:rsidP="00C36127">
      <w:pPr>
        <w:rPr>
          <w:rFonts w:asciiTheme="minorHAnsi" w:hAnsiTheme="minorHAnsi" w:cstheme="minorHAnsi"/>
          <w:sz w:val="22"/>
          <w:szCs w:val="22"/>
          <w:lang w:val="pl-PL"/>
        </w:rPr>
      </w:pPr>
    </w:p>
    <w:p w14:paraId="324178FA" w14:textId="7DAA9812" w:rsidR="007F72F3" w:rsidRPr="00465930" w:rsidRDefault="007F72F3" w:rsidP="00C36127">
      <w:pPr>
        <w:tabs>
          <w:tab w:val="left" w:pos="5580"/>
        </w:tabs>
        <w:rPr>
          <w:rFonts w:asciiTheme="minorHAnsi" w:hAnsiTheme="minorHAnsi" w:cstheme="minorHAnsi"/>
          <w:sz w:val="22"/>
          <w:szCs w:val="22"/>
          <w:lang w:val="pl-PL"/>
        </w:rPr>
      </w:pPr>
      <w:r w:rsidRPr="00465930">
        <w:rPr>
          <w:rFonts w:asciiTheme="minorHAnsi" w:hAnsiTheme="minorHAnsi" w:cstheme="minorHAnsi"/>
          <w:sz w:val="22"/>
          <w:szCs w:val="22"/>
          <w:lang w:val="pl-PL"/>
        </w:rPr>
        <w:t>kraj in datum:</w:t>
      </w:r>
      <w:r w:rsidR="00875909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875909" w:rsidRPr="00465930">
        <w:rPr>
          <w:rFonts w:asciiTheme="minorHAnsi" w:hAnsiTheme="minorHAnsi" w:cstheme="minorHAnsi"/>
          <w:i/>
          <w:sz w:val="22"/>
          <w:szCs w:val="22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875909" w:rsidRPr="00465930">
        <w:rPr>
          <w:rFonts w:asciiTheme="minorHAnsi" w:hAnsiTheme="minorHAnsi" w:cstheme="minorHAnsi"/>
          <w:i/>
          <w:sz w:val="22"/>
          <w:szCs w:val="22"/>
          <w:lang w:val="pl-PL"/>
        </w:rPr>
        <w:instrText xml:space="preserve"> FORMTEXT </w:instrText>
      </w:r>
      <w:r w:rsidR="00875909" w:rsidRPr="00465930">
        <w:rPr>
          <w:rFonts w:asciiTheme="minorHAnsi" w:hAnsiTheme="minorHAnsi" w:cstheme="minorHAnsi"/>
          <w:i/>
          <w:sz w:val="22"/>
          <w:szCs w:val="22"/>
        </w:rPr>
      </w:r>
      <w:r w:rsidR="00875909" w:rsidRPr="00465930">
        <w:rPr>
          <w:rFonts w:asciiTheme="minorHAnsi" w:hAnsiTheme="minorHAnsi" w:cstheme="minorHAnsi"/>
          <w:i/>
          <w:sz w:val="22"/>
          <w:szCs w:val="22"/>
        </w:rPr>
        <w:fldChar w:fldCharType="separate"/>
      </w:r>
      <w:r w:rsidR="00875909" w:rsidRPr="00465930">
        <w:rPr>
          <w:rFonts w:asciiTheme="minorHAnsi" w:hAnsiTheme="minorHAnsi" w:cstheme="minorHAnsi"/>
          <w:i/>
          <w:noProof/>
          <w:sz w:val="22"/>
          <w:szCs w:val="22"/>
        </w:rPr>
        <w:t> </w:t>
      </w:r>
      <w:r w:rsidR="00875909" w:rsidRPr="00465930">
        <w:rPr>
          <w:rFonts w:asciiTheme="minorHAnsi" w:hAnsiTheme="minorHAnsi" w:cstheme="minorHAnsi"/>
          <w:i/>
          <w:noProof/>
          <w:sz w:val="22"/>
          <w:szCs w:val="22"/>
        </w:rPr>
        <w:t> </w:t>
      </w:r>
      <w:r w:rsidR="00875909" w:rsidRPr="00465930">
        <w:rPr>
          <w:rFonts w:asciiTheme="minorHAnsi" w:hAnsiTheme="minorHAnsi" w:cstheme="minorHAnsi"/>
          <w:i/>
          <w:noProof/>
          <w:sz w:val="22"/>
          <w:szCs w:val="22"/>
        </w:rPr>
        <w:t> </w:t>
      </w:r>
      <w:r w:rsidR="00875909" w:rsidRPr="00465930">
        <w:rPr>
          <w:rFonts w:asciiTheme="minorHAnsi" w:hAnsiTheme="minorHAnsi" w:cstheme="minorHAnsi"/>
          <w:i/>
          <w:noProof/>
          <w:sz w:val="22"/>
          <w:szCs w:val="22"/>
        </w:rPr>
        <w:t> </w:t>
      </w:r>
      <w:r w:rsidR="00875909" w:rsidRPr="00465930">
        <w:rPr>
          <w:rFonts w:asciiTheme="minorHAnsi" w:hAnsiTheme="minorHAnsi" w:cstheme="minorHAnsi"/>
          <w:i/>
          <w:noProof/>
          <w:sz w:val="22"/>
          <w:szCs w:val="22"/>
        </w:rPr>
        <w:t> </w:t>
      </w:r>
      <w:r w:rsidR="00875909" w:rsidRPr="00465930">
        <w:rPr>
          <w:rFonts w:asciiTheme="minorHAnsi" w:hAnsiTheme="minorHAnsi" w:cstheme="minorHAnsi"/>
          <w:i/>
          <w:sz w:val="22"/>
          <w:szCs w:val="22"/>
        </w:rPr>
        <w:fldChar w:fldCharType="end"/>
      </w:r>
      <w:r w:rsidR="009E7BE8" w:rsidRPr="00465930">
        <w:rPr>
          <w:rFonts w:asciiTheme="minorHAnsi" w:hAnsiTheme="minorHAnsi" w:cstheme="minorHAnsi"/>
          <w:i/>
          <w:sz w:val="22"/>
          <w:szCs w:val="22"/>
          <w:lang w:val="pl-PL"/>
        </w:rPr>
        <w:tab/>
      </w:r>
      <w:r w:rsidR="00875909">
        <w:rPr>
          <w:rFonts w:asciiTheme="minorHAnsi" w:hAnsiTheme="minorHAnsi" w:cstheme="minorHAnsi"/>
          <w:sz w:val="22"/>
          <w:szCs w:val="22"/>
          <w:lang w:val="pl-PL"/>
        </w:rPr>
        <w:t>prijavo izpolnil</w:t>
      </w:r>
      <w:r w:rsidRPr="00465930">
        <w:rPr>
          <w:rFonts w:asciiTheme="minorHAnsi" w:hAnsiTheme="minorHAnsi" w:cstheme="minorHAnsi"/>
          <w:sz w:val="22"/>
          <w:szCs w:val="22"/>
          <w:lang w:val="pl-PL"/>
        </w:rPr>
        <w:t>:</w:t>
      </w:r>
      <w:r w:rsidR="00875909" w:rsidRPr="00875909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875909" w:rsidRPr="00465930">
        <w:rPr>
          <w:rFonts w:asciiTheme="minorHAnsi" w:hAnsiTheme="minorHAnsi" w:cstheme="minorHAnsi"/>
          <w:i/>
          <w:sz w:val="22"/>
          <w:szCs w:val="22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75909" w:rsidRPr="00465930">
        <w:rPr>
          <w:rFonts w:asciiTheme="minorHAnsi" w:hAnsiTheme="minorHAnsi" w:cstheme="minorHAnsi"/>
          <w:i/>
          <w:sz w:val="22"/>
          <w:szCs w:val="22"/>
          <w:lang w:val="sv-SE"/>
        </w:rPr>
        <w:instrText xml:space="preserve"> FORMTEXT </w:instrText>
      </w:r>
      <w:r w:rsidR="00875909" w:rsidRPr="00465930">
        <w:rPr>
          <w:rFonts w:asciiTheme="minorHAnsi" w:hAnsiTheme="minorHAnsi" w:cstheme="minorHAnsi"/>
          <w:i/>
          <w:sz w:val="22"/>
          <w:szCs w:val="22"/>
        </w:rPr>
      </w:r>
      <w:r w:rsidR="00875909" w:rsidRPr="00465930">
        <w:rPr>
          <w:rFonts w:asciiTheme="minorHAnsi" w:hAnsiTheme="minorHAnsi" w:cstheme="minorHAnsi"/>
          <w:i/>
          <w:sz w:val="22"/>
          <w:szCs w:val="22"/>
        </w:rPr>
        <w:fldChar w:fldCharType="separate"/>
      </w:r>
      <w:r w:rsidR="00875909">
        <w:rPr>
          <w:rFonts w:asciiTheme="minorHAnsi" w:hAnsiTheme="minorHAnsi" w:cstheme="minorHAnsi"/>
          <w:i/>
          <w:sz w:val="22"/>
          <w:szCs w:val="22"/>
        </w:rPr>
        <w:t>ime, priimek</w:t>
      </w:r>
      <w:r w:rsidR="00875909" w:rsidRPr="00465930">
        <w:rPr>
          <w:rFonts w:asciiTheme="minorHAnsi" w:hAnsiTheme="minorHAnsi" w:cstheme="minorHAnsi"/>
          <w:i/>
          <w:sz w:val="22"/>
          <w:szCs w:val="22"/>
        </w:rPr>
        <w:fldChar w:fldCharType="end"/>
      </w:r>
    </w:p>
    <w:p w14:paraId="14CADBD9" w14:textId="0758A5ED" w:rsidR="007F72F3" w:rsidRDefault="007F72F3" w:rsidP="00C36127">
      <w:pPr>
        <w:rPr>
          <w:rFonts w:ascii="Trebuchet MS" w:hAnsi="Trebuchet MS"/>
          <w:b/>
          <w:color w:val="FF6600"/>
          <w:lang w:val="pl-PL"/>
        </w:rPr>
      </w:pPr>
    </w:p>
    <w:p w14:paraId="024C521E" w14:textId="77777777" w:rsidR="00875909" w:rsidRDefault="00875909" w:rsidP="00C36127">
      <w:pPr>
        <w:rPr>
          <w:rFonts w:ascii="Trebuchet MS" w:hAnsi="Trebuchet MS"/>
          <w:bCs/>
          <w:color w:val="538135" w:themeColor="accent6" w:themeShade="BF"/>
          <w:lang w:val="pl-PL"/>
        </w:rPr>
      </w:pPr>
    </w:p>
    <w:p w14:paraId="6EE21B02" w14:textId="67575AED" w:rsidR="00875909" w:rsidRPr="00333664" w:rsidRDefault="00875909" w:rsidP="00C36127">
      <w:pPr>
        <w:rPr>
          <w:rFonts w:asciiTheme="minorHAnsi" w:hAnsiTheme="minorHAnsi" w:cstheme="minorHAnsi"/>
          <w:bCs/>
          <w:color w:val="538135" w:themeColor="accent6" w:themeShade="BF"/>
          <w:sz w:val="28"/>
          <w:szCs w:val="28"/>
          <w:lang w:val="pl-PL"/>
        </w:rPr>
      </w:pPr>
      <w:r w:rsidRPr="00333664">
        <w:rPr>
          <w:rFonts w:asciiTheme="minorHAnsi" w:hAnsiTheme="minorHAnsi" w:cstheme="minorHAnsi"/>
          <w:bCs/>
          <w:color w:val="538135" w:themeColor="accent6" w:themeShade="BF"/>
          <w:sz w:val="28"/>
          <w:szCs w:val="28"/>
          <w:lang w:val="pl-PL"/>
        </w:rPr>
        <w:t xml:space="preserve">Izpolnjeno prijavo pošljite na naslov: </w:t>
      </w:r>
      <w:r w:rsidR="003A431F" w:rsidRPr="00333664">
        <w:rPr>
          <w:rFonts w:asciiTheme="minorHAnsi" w:hAnsiTheme="minorHAnsi" w:cstheme="minorHAnsi"/>
          <w:sz w:val="28"/>
          <w:szCs w:val="28"/>
        </w:rPr>
        <w:t xml:space="preserve"> </w:t>
      </w:r>
      <w:hyperlink r:id="rId8" w:history="1">
        <w:r w:rsidR="003A431F" w:rsidRPr="00333664">
          <w:rPr>
            <w:rStyle w:val="Hiperpovezava"/>
            <w:rFonts w:asciiTheme="minorHAnsi" w:hAnsiTheme="minorHAnsi" w:cstheme="minorHAnsi"/>
            <w:sz w:val="28"/>
            <w:szCs w:val="28"/>
          </w:rPr>
          <w:t>info@gko.si</w:t>
        </w:r>
      </w:hyperlink>
    </w:p>
    <w:p w14:paraId="788F3FD5" w14:textId="3773C906" w:rsidR="00690343" w:rsidRPr="003A431F" w:rsidRDefault="003A431F" w:rsidP="003A431F">
      <w:pPr>
        <w:rPr>
          <w:rStyle w:val="Hiperpovezava"/>
          <w:rFonts w:asciiTheme="minorHAnsi" w:hAnsiTheme="minorHAnsi" w:cstheme="minorHAnsi"/>
          <w:bCs/>
          <w:color w:val="auto"/>
          <w:sz w:val="22"/>
          <w:szCs w:val="22"/>
          <w:u w:val="none"/>
          <w:lang w:val="pl-PL"/>
        </w:rPr>
      </w:pPr>
      <w:r>
        <w:rPr>
          <w:rFonts w:asciiTheme="minorHAnsi" w:hAnsiTheme="minorHAnsi" w:cstheme="minorHAnsi"/>
        </w:rPr>
        <w:br/>
        <w:t xml:space="preserve">OPOMBA: </w:t>
      </w:r>
      <w:r>
        <w:rPr>
          <w:rFonts w:asciiTheme="minorHAnsi" w:hAnsiTheme="minorHAnsi" w:cstheme="minorHAnsi"/>
        </w:rPr>
        <w:br/>
      </w:r>
      <w:r w:rsidRPr="003A431F">
        <w:rPr>
          <w:rFonts w:asciiTheme="minorHAnsi" w:hAnsiTheme="minorHAnsi" w:cstheme="minorHAnsi"/>
        </w:rPr>
        <w:t>Vaš</w:t>
      </w:r>
      <w:r>
        <w:rPr>
          <w:rFonts w:asciiTheme="minorHAnsi" w:hAnsiTheme="minorHAnsi" w:cstheme="minorHAnsi"/>
        </w:rPr>
        <w:t>o</w:t>
      </w:r>
      <w:r w:rsidRPr="003A431F">
        <w:rPr>
          <w:rFonts w:asciiTheme="minorHAnsi" w:hAnsiTheme="minorHAnsi" w:cstheme="minorHAnsi"/>
        </w:rPr>
        <w:t xml:space="preserve"> prijav</w:t>
      </w:r>
      <w:r>
        <w:rPr>
          <w:rFonts w:asciiTheme="minorHAnsi" w:hAnsiTheme="minorHAnsi" w:cstheme="minorHAnsi"/>
        </w:rPr>
        <w:t xml:space="preserve">o bomo uvrstili v bazo zainteresiranih ponudnikov v sistemu “Kolesarjem prijazni </w:t>
      </w:r>
      <w:proofErr w:type="gramStart"/>
      <w:r>
        <w:rPr>
          <w:rFonts w:asciiTheme="minorHAnsi" w:hAnsiTheme="minorHAnsi" w:cstheme="minorHAnsi"/>
        </w:rPr>
        <w:t>ponudnik”</w:t>
      </w:r>
      <w:r w:rsidR="00333664">
        <w:rPr>
          <w:rFonts w:asciiTheme="minorHAnsi" w:hAnsiTheme="minorHAnsi" w:cstheme="minorHAnsi"/>
        </w:rPr>
        <w:t>(</w:t>
      </w:r>
      <w:proofErr w:type="gramEnd"/>
      <w:r w:rsidR="00333664">
        <w:rPr>
          <w:rFonts w:asciiTheme="minorHAnsi" w:hAnsiTheme="minorHAnsi" w:cstheme="minorHAnsi"/>
        </w:rPr>
        <w:t>KPP)</w:t>
      </w:r>
      <w:r>
        <w:rPr>
          <w:rFonts w:asciiTheme="minorHAnsi" w:hAnsiTheme="minorHAnsi" w:cstheme="minorHAnsi"/>
        </w:rPr>
        <w:t xml:space="preserve">. Ta </w:t>
      </w:r>
      <w:r w:rsidRPr="003A431F">
        <w:rPr>
          <w:rFonts w:asciiTheme="minorHAnsi" w:hAnsiTheme="minorHAnsi" w:cstheme="minorHAnsi"/>
        </w:rPr>
        <w:t xml:space="preserve">nam bo v pomoč pri njegovem razvoju in </w:t>
      </w:r>
      <w:r>
        <w:rPr>
          <w:rFonts w:asciiTheme="minorHAnsi" w:hAnsiTheme="minorHAnsi" w:cstheme="minorHAnsi"/>
        </w:rPr>
        <w:t xml:space="preserve">doseganju </w:t>
      </w:r>
      <w:r w:rsidRPr="003A431F">
        <w:rPr>
          <w:rFonts w:asciiTheme="minorHAnsi" w:hAnsiTheme="minorHAnsi" w:cstheme="minorHAnsi"/>
        </w:rPr>
        <w:t>končne</w:t>
      </w:r>
      <w:r>
        <w:rPr>
          <w:rFonts w:asciiTheme="minorHAnsi" w:hAnsiTheme="minorHAnsi" w:cstheme="minorHAnsi"/>
        </w:rPr>
        <w:t>ga</w:t>
      </w:r>
      <w:r w:rsidRPr="003A431F">
        <w:rPr>
          <w:rFonts w:asciiTheme="minorHAnsi" w:hAnsiTheme="minorHAnsi" w:cstheme="minorHAnsi"/>
        </w:rPr>
        <w:t xml:space="preserve"> cilj</w:t>
      </w:r>
      <w:r>
        <w:rPr>
          <w:rFonts w:asciiTheme="minorHAnsi" w:hAnsiTheme="minorHAnsi" w:cstheme="minorHAnsi"/>
        </w:rPr>
        <w:t>a</w:t>
      </w:r>
      <w:r w:rsidRPr="003A431F">
        <w:rPr>
          <w:rFonts w:asciiTheme="minorHAnsi" w:hAnsiTheme="minorHAnsi" w:cstheme="minorHAnsi"/>
        </w:rPr>
        <w:t xml:space="preserve"> – vzpostavit</w:t>
      </w:r>
      <w:r>
        <w:rPr>
          <w:rFonts w:asciiTheme="minorHAnsi" w:hAnsiTheme="minorHAnsi" w:cstheme="minorHAnsi"/>
        </w:rPr>
        <w:t>e</w:t>
      </w:r>
      <w:r w:rsidRPr="003A431F">
        <w:rPr>
          <w:rFonts w:asciiTheme="minorHAnsi" w:hAnsiTheme="minorHAnsi" w:cstheme="minorHAnsi"/>
        </w:rPr>
        <w:t>v enotnega sistema KPP na nivoju Republike Slovenije.</w:t>
      </w:r>
      <w:r>
        <w:rPr>
          <w:rFonts w:asciiTheme="minorHAnsi" w:hAnsiTheme="minorHAnsi" w:cstheme="minorHAnsi"/>
        </w:rPr>
        <w:br/>
        <w:t>Vaše pod</w:t>
      </w:r>
      <w:r w:rsidR="00355172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tke bomo obravnavali v </w:t>
      </w:r>
      <w:r w:rsidR="00355172">
        <w:rPr>
          <w:rFonts w:asciiTheme="minorHAnsi" w:hAnsiTheme="minorHAnsi" w:cstheme="minorHAnsi"/>
        </w:rPr>
        <w:t xml:space="preserve">skladu </w:t>
      </w:r>
      <w:hyperlink r:id="rId9" w:tgtFrame="_blank" w:history="1">
        <w:r w:rsidR="00355172" w:rsidRPr="00355172">
          <w:rPr>
            <w:rStyle w:val="Krepko"/>
            <w:rFonts w:asciiTheme="minorHAnsi" w:hAnsiTheme="minorHAnsi" w:cstheme="minorHAnsi"/>
            <w:b w:val="0"/>
            <w:bCs w:val="0"/>
            <w:color w:val="0070C0"/>
            <w:u w:val="single"/>
            <w:shd w:val="clear" w:color="auto" w:fill="FFFFFF"/>
          </w:rPr>
          <w:t>Splošno uredbo EU o varstvu podatkov</w:t>
        </w:r>
      </w:hyperlink>
      <w:r w:rsidR="00355172">
        <w:rPr>
          <w:rFonts w:ascii="Arial" w:hAnsi="Arial" w:cs="Arial"/>
          <w:color w:val="676767"/>
          <w:shd w:val="clear" w:color="auto" w:fill="FFFFFF"/>
        </w:rPr>
        <w:t xml:space="preserve"> </w:t>
      </w:r>
      <w:r w:rsidR="00355172" w:rsidRPr="00355172">
        <w:rPr>
          <w:rFonts w:asciiTheme="minorHAnsi" w:hAnsiTheme="minorHAnsi" w:cstheme="minorHAnsi"/>
          <w:color w:val="676767"/>
          <w:shd w:val="clear" w:color="auto" w:fill="FFFFFF"/>
        </w:rPr>
        <w:t>(GDPR)</w:t>
      </w:r>
    </w:p>
    <w:sectPr w:rsidR="00690343" w:rsidRPr="003A431F" w:rsidSect="003A431F">
      <w:headerReference w:type="default" r:id="rId10"/>
      <w:footerReference w:type="default" r:id="rId11"/>
      <w:pgSz w:w="11906" w:h="16838"/>
      <w:pgMar w:top="568" w:right="424" w:bottom="851" w:left="1276" w:header="284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70AB04" w14:textId="77777777" w:rsidR="00203503" w:rsidRDefault="00203503">
      <w:r>
        <w:separator/>
      </w:r>
    </w:p>
  </w:endnote>
  <w:endnote w:type="continuationSeparator" w:id="0">
    <w:p w14:paraId="5B6311AD" w14:textId="77777777" w:rsidR="00203503" w:rsidRDefault="00203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865D1" w14:textId="3BCFF35D" w:rsidR="00333664" w:rsidRPr="00333664" w:rsidRDefault="00465930" w:rsidP="00333664">
    <w:pPr>
      <w:jc w:val="center"/>
      <w:rPr>
        <w:rFonts w:asciiTheme="minorHAnsi" w:hAnsiTheme="minorHAnsi" w:cstheme="minorHAnsi"/>
        <w:color w:val="7F7F7F" w:themeColor="text1" w:themeTint="80"/>
        <w:sz w:val="16"/>
        <w:szCs w:val="16"/>
        <w:lang w:val="sl-SI" w:eastAsia="en-US"/>
      </w:rPr>
    </w:pPr>
    <w:r>
      <w:rPr>
        <w:rFonts w:asciiTheme="minorHAnsi" w:hAnsiTheme="minorHAnsi" w:cstheme="minorHAnsi"/>
        <w:color w:val="7F7F7F" w:themeColor="text1" w:themeTint="80"/>
      </w:rPr>
      <w:t>______________________________________________________________________________________________________</w:t>
    </w:r>
    <w:r w:rsidR="00333664">
      <w:rPr>
        <w:rFonts w:asciiTheme="minorHAnsi" w:hAnsiTheme="minorHAnsi" w:cstheme="minorHAnsi"/>
        <w:color w:val="7F7F7F" w:themeColor="text1" w:themeTint="80"/>
      </w:rPr>
      <w:br/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Projekt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Gorenjsko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kolesarsko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omrežje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izvajata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Razvojna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agencija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Zgornje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Gorenjske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in BSC Kranj,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financirajo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pa </w:t>
    </w:r>
    <w:proofErr w:type="spellStart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ga</w:t>
    </w:r>
    <w:proofErr w:type="spellEnd"/>
    <w:r w:rsidR="00333664"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:</w:t>
    </w:r>
  </w:p>
  <w:p w14:paraId="3316C636" w14:textId="77777777" w:rsidR="00333664" w:rsidRPr="00333664" w:rsidRDefault="00333664" w:rsidP="00333664">
    <w:pPr>
      <w:jc w:val="center"/>
      <w:rPr>
        <w:rFonts w:asciiTheme="minorHAnsi" w:hAnsiTheme="minorHAnsi" w:cstheme="minorHAnsi"/>
        <w:color w:val="7F7F7F" w:themeColor="text1" w:themeTint="80"/>
        <w:sz w:val="16"/>
        <w:szCs w:val="16"/>
      </w:rPr>
    </w:pPr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Občina Bled, Občina Bohinj, Občina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Cerklje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na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Gorenjskem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, Občina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Gorenja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vas – </w:t>
    </w:r>
    <w:proofErr w:type="spellStart"/>
    <w:proofErr w:type="gram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Poljane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,  Občina</w:t>
    </w:r>
    <w:proofErr w:type="gram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Gorje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, Občina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Jesenice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, Občina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Jezersko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, Občina Kamnik,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Mestna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občina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 Kranj, Občina Kranjska Gora, Občina Logatec, Občina Medvode, Občina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Naklo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, Občina Preddvor, Občina Radovljica, Občina Šenčur, Občina Škofja Loka, Občina Tržič, Občina Vodice, Občina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Železniki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, Občina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Žiri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 xml:space="preserve">, Občina </w:t>
    </w:r>
    <w:proofErr w:type="spellStart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Žirovnica</w:t>
    </w:r>
    <w:proofErr w:type="spellEnd"/>
    <w:r w:rsidRPr="00333664">
      <w:rPr>
        <w:rFonts w:asciiTheme="minorHAnsi" w:hAnsiTheme="minorHAnsi" w:cstheme="minorHAnsi"/>
        <w:color w:val="7F7F7F" w:themeColor="text1" w:themeTint="80"/>
        <w:sz w:val="16"/>
        <w:szCs w:val="16"/>
      </w:rPr>
      <w:t>.</w:t>
    </w:r>
  </w:p>
  <w:p w14:paraId="1133DA4F" w14:textId="0BBEE3CE" w:rsidR="005E4C09" w:rsidRPr="00465930" w:rsidRDefault="005E4C09" w:rsidP="00333664">
    <w:pPr>
      <w:pStyle w:val="Noga"/>
      <w:jc w:val="center"/>
      <w:rPr>
        <w:rFonts w:asciiTheme="minorHAnsi" w:hAnsiTheme="minorHAnsi" w:cstheme="minorHAnsi"/>
        <w:color w:val="7F7F7F" w:themeColor="text1" w:themeTint="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905C38" w14:textId="77777777" w:rsidR="00203503" w:rsidRDefault="00203503">
      <w:r>
        <w:separator/>
      </w:r>
    </w:p>
  </w:footnote>
  <w:footnote w:type="continuationSeparator" w:id="0">
    <w:p w14:paraId="36490778" w14:textId="77777777" w:rsidR="00203503" w:rsidRDefault="00203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888EE" w14:textId="2ADB141E" w:rsidR="00AD5857" w:rsidRPr="00AD5857" w:rsidRDefault="00AD5857" w:rsidP="00423958">
    <w:pPr>
      <w:pStyle w:val="Glava"/>
      <w:jc w:val="center"/>
      <w:rPr>
        <w:rFonts w:asciiTheme="minorHAnsi" w:hAnsiTheme="minorHAnsi" w:cstheme="minorHAnsi"/>
        <w:b/>
        <w:bCs/>
        <w:color w:val="538135" w:themeColor="accent6" w:themeShade="B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e5gcW57rlNNf/NHmZdmBqH8/+qgWoKeZCZF9LYIxFYOd6xO70vPLhxV9DluUAxMxKDTVUqynAD/Vkv1od7/Cw==" w:salt="7ZEN8Mox3GPb2d7gSWa6Eg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F96"/>
    <w:rsid w:val="00002B21"/>
    <w:rsid w:val="00020BB0"/>
    <w:rsid w:val="000249D6"/>
    <w:rsid w:val="00032772"/>
    <w:rsid w:val="000A398C"/>
    <w:rsid w:val="000D051E"/>
    <w:rsid w:val="000D7B18"/>
    <w:rsid w:val="000E2759"/>
    <w:rsid w:val="00111D16"/>
    <w:rsid w:val="00112F54"/>
    <w:rsid w:val="00146B27"/>
    <w:rsid w:val="00155D9F"/>
    <w:rsid w:val="001753C2"/>
    <w:rsid w:val="00183960"/>
    <w:rsid w:val="001906F9"/>
    <w:rsid w:val="00196CE1"/>
    <w:rsid w:val="001E1D17"/>
    <w:rsid w:val="001F263D"/>
    <w:rsid w:val="00203503"/>
    <w:rsid w:val="002066B3"/>
    <w:rsid w:val="00231582"/>
    <w:rsid w:val="00237331"/>
    <w:rsid w:val="00251989"/>
    <w:rsid w:val="002612E7"/>
    <w:rsid w:val="002840AF"/>
    <w:rsid w:val="00286874"/>
    <w:rsid w:val="00287AC5"/>
    <w:rsid w:val="00296EAE"/>
    <w:rsid w:val="002A085D"/>
    <w:rsid w:val="002C5F8D"/>
    <w:rsid w:val="002C7825"/>
    <w:rsid w:val="002F02C0"/>
    <w:rsid w:val="002F4033"/>
    <w:rsid w:val="00313A39"/>
    <w:rsid w:val="00326750"/>
    <w:rsid w:val="00333664"/>
    <w:rsid w:val="00336F93"/>
    <w:rsid w:val="00345A5F"/>
    <w:rsid w:val="00352F25"/>
    <w:rsid w:val="00355172"/>
    <w:rsid w:val="0037539D"/>
    <w:rsid w:val="003918D1"/>
    <w:rsid w:val="003A431F"/>
    <w:rsid w:val="003B01BE"/>
    <w:rsid w:val="003B347E"/>
    <w:rsid w:val="003B67C2"/>
    <w:rsid w:val="003C0D72"/>
    <w:rsid w:val="003F678E"/>
    <w:rsid w:val="00423958"/>
    <w:rsid w:val="0043267F"/>
    <w:rsid w:val="0044169E"/>
    <w:rsid w:val="00465930"/>
    <w:rsid w:val="00471437"/>
    <w:rsid w:val="00492853"/>
    <w:rsid w:val="004A4B3D"/>
    <w:rsid w:val="004B414B"/>
    <w:rsid w:val="004B4716"/>
    <w:rsid w:val="004D68DB"/>
    <w:rsid w:val="00521C5F"/>
    <w:rsid w:val="0052290B"/>
    <w:rsid w:val="00533ABC"/>
    <w:rsid w:val="00551C29"/>
    <w:rsid w:val="00564C10"/>
    <w:rsid w:val="005B4289"/>
    <w:rsid w:val="005C1159"/>
    <w:rsid w:val="005E37D4"/>
    <w:rsid w:val="005E4C09"/>
    <w:rsid w:val="005E7FBE"/>
    <w:rsid w:val="0061010E"/>
    <w:rsid w:val="00611C81"/>
    <w:rsid w:val="00633FB8"/>
    <w:rsid w:val="00647395"/>
    <w:rsid w:val="00673184"/>
    <w:rsid w:val="00690343"/>
    <w:rsid w:val="006A0B7B"/>
    <w:rsid w:val="006E0E9A"/>
    <w:rsid w:val="0070135B"/>
    <w:rsid w:val="00712B12"/>
    <w:rsid w:val="007243B7"/>
    <w:rsid w:val="007340BD"/>
    <w:rsid w:val="007534D0"/>
    <w:rsid w:val="007D2BA7"/>
    <w:rsid w:val="007F72F3"/>
    <w:rsid w:val="0080158D"/>
    <w:rsid w:val="00806C1B"/>
    <w:rsid w:val="008109C0"/>
    <w:rsid w:val="00826CAE"/>
    <w:rsid w:val="008305F2"/>
    <w:rsid w:val="00840BBD"/>
    <w:rsid w:val="00843B66"/>
    <w:rsid w:val="008623A1"/>
    <w:rsid w:val="00875909"/>
    <w:rsid w:val="00897883"/>
    <w:rsid w:val="008A7DC9"/>
    <w:rsid w:val="008B2510"/>
    <w:rsid w:val="008D5D9E"/>
    <w:rsid w:val="008F4EF0"/>
    <w:rsid w:val="0090496D"/>
    <w:rsid w:val="009257C4"/>
    <w:rsid w:val="009951FD"/>
    <w:rsid w:val="009C50CD"/>
    <w:rsid w:val="009E7BE8"/>
    <w:rsid w:val="009F1279"/>
    <w:rsid w:val="00A025E8"/>
    <w:rsid w:val="00A11BBA"/>
    <w:rsid w:val="00A27834"/>
    <w:rsid w:val="00A35AE6"/>
    <w:rsid w:val="00A35F0A"/>
    <w:rsid w:val="00A45442"/>
    <w:rsid w:val="00A53CBD"/>
    <w:rsid w:val="00A72267"/>
    <w:rsid w:val="00AA7F47"/>
    <w:rsid w:val="00AB4AD8"/>
    <w:rsid w:val="00AD5857"/>
    <w:rsid w:val="00AD6F0D"/>
    <w:rsid w:val="00B90A8C"/>
    <w:rsid w:val="00B90DD7"/>
    <w:rsid w:val="00B95AB7"/>
    <w:rsid w:val="00BA2705"/>
    <w:rsid w:val="00BB0A53"/>
    <w:rsid w:val="00BC133B"/>
    <w:rsid w:val="00BE674A"/>
    <w:rsid w:val="00C01B0F"/>
    <w:rsid w:val="00C36127"/>
    <w:rsid w:val="00C413BF"/>
    <w:rsid w:val="00C43DD7"/>
    <w:rsid w:val="00C8218A"/>
    <w:rsid w:val="00C972E7"/>
    <w:rsid w:val="00CA13F5"/>
    <w:rsid w:val="00CA3381"/>
    <w:rsid w:val="00CC5C48"/>
    <w:rsid w:val="00CC6310"/>
    <w:rsid w:val="00CE3CE8"/>
    <w:rsid w:val="00D06C41"/>
    <w:rsid w:val="00D13F89"/>
    <w:rsid w:val="00D20E5C"/>
    <w:rsid w:val="00D262BE"/>
    <w:rsid w:val="00D461A9"/>
    <w:rsid w:val="00D64F37"/>
    <w:rsid w:val="00D74261"/>
    <w:rsid w:val="00D87D9A"/>
    <w:rsid w:val="00DB0503"/>
    <w:rsid w:val="00DC3C2B"/>
    <w:rsid w:val="00DD0944"/>
    <w:rsid w:val="00DD24EC"/>
    <w:rsid w:val="00DF0D3A"/>
    <w:rsid w:val="00DF102C"/>
    <w:rsid w:val="00E0343D"/>
    <w:rsid w:val="00E03F96"/>
    <w:rsid w:val="00E14DDE"/>
    <w:rsid w:val="00E2489A"/>
    <w:rsid w:val="00E54644"/>
    <w:rsid w:val="00E564C3"/>
    <w:rsid w:val="00E57511"/>
    <w:rsid w:val="00E7135E"/>
    <w:rsid w:val="00E87949"/>
    <w:rsid w:val="00E961FB"/>
    <w:rsid w:val="00EA1BB1"/>
    <w:rsid w:val="00EA4BB3"/>
    <w:rsid w:val="00ED04F3"/>
    <w:rsid w:val="00EE2766"/>
    <w:rsid w:val="00EE7271"/>
    <w:rsid w:val="00F07632"/>
    <w:rsid w:val="00F35E1C"/>
    <w:rsid w:val="00F3777A"/>
    <w:rsid w:val="00F460E4"/>
    <w:rsid w:val="00F51B9C"/>
    <w:rsid w:val="00F8324A"/>
    <w:rsid w:val="00FA1C46"/>
    <w:rsid w:val="00FA20C1"/>
    <w:rsid w:val="00FA608B"/>
    <w:rsid w:val="00FA77EE"/>
    <w:rsid w:val="00FF5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C1E52F"/>
  <w15:docId w15:val="{423E6846-5F78-4417-B72C-F84AA9159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345A5F"/>
    <w:pPr>
      <w:suppressAutoHyphens/>
    </w:pPr>
    <w:rPr>
      <w:lang w:val="en-AU" w:eastAsia="ar-SA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Poudarek">
    <w:name w:val="Emphasis"/>
    <w:qFormat/>
    <w:rsid w:val="00FA608B"/>
    <w:rPr>
      <w:i/>
      <w:iCs/>
    </w:rPr>
  </w:style>
  <w:style w:type="character" w:styleId="Krepko">
    <w:name w:val="Strong"/>
    <w:uiPriority w:val="22"/>
    <w:qFormat/>
    <w:rsid w:val="00FA608B"/>
    <w:rPr>
      <w:b/>
      <w:bCs/>
    </w:rPr>
  </w:style>
  <w:style w:type="character" w:styleId="Hiperpovezava">
    <w:name w:val="Hyperlink"/>
    <w:rsid w:val="00FA608B"/>
    <w:rPr>
      <w:color w:val="0000FF"/>
      <w:u w:val="single"/>
    </w:rPr>
  </w:style>
  <w:style w:type="paragraph" w:styleId="Besedilooblaka">
    <w:name w:val="Balloon Text"/>
    <w:basedOn w:val="Navaden"/>
    <w:semiHidden/>
    <w:rsid w:val="00352F25"/>
    <w:rPr>
      <w:rFonts w:ascii="Tahoma" w:hAnsi="Tahoma" w:cs="Tahoma"/>
      <w:sz w:val="16"/>
      <w:szCs w:val="16"/>
    </w:rPr>
  </w:style>
  <w:style w:type="table" w:styleId="Tabelamrea">
    <w:name w:val="Table Grid"/>
    <w:basedOn w:val="Navadnatabela"/>
    <w:rsid w:val="00492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link w:val="GlavaZnak"/>
    <w:rsid w:val="003C0D72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3C0D72"/>
    <w:pPr>
      <w:tabs>
        <w:tab w:val="center" w:pos="4536"/>
        <w:tab w:val="right" w:pos="9072"/>
      </w:tabs>
    </w:pPr>
  </w:style>
  <w:style w:type="paragraph" w:styleId="Odstavekseznama">
    <w:name w:val="List Paragraph"/>
    <w:basedOn w:val="Navaden"/>
    <w:uiPriority w:val="34"/>
    <w:qFormat/>
    <w:rsid w:val="00F07632"/>
    <w:pPr>
      <w:ind w:left="720"/>
      <w:contextualSpacing/>
    </w:pPr>
  </w:style>
  <w:style w:type="character" w:styleId="Nerazreenaomemba">
    <w:name w:val="Unresolved Mention"/>
    <w:basedOn w:val="Privzetapisavaodstavka"/>
    <w:uiPriority w:val="99"/>
    <w:semiHidden/>
    <w:unhideWhenUsed/>
    <w:rsid w:val="00875909"/>
    <w:rPr>
      <w:color w:val="605E5C"/>
      <w:shd w:val="clear" w:color="auto" w:fill="E1DFDD"/>
    </w:rPr>
  </w:style>
  <w:style w:type="character" w:customStyle="1" w:styleId="GlavaZnak">
    <w:name w:val="Glava Znak"/>
    <w:basedOn w:val="Privzetapisavaodstavka"/>
    <w:link w:val="Glava"/>
    <w:rsid w:val="00690343"/>
    <w:rPr>
      <w:lang w:val="en-A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66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9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1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82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0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9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53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8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40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15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594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61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69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38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87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88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96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54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50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38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11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0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65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78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08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07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38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868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05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121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6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226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8504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89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307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428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81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3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62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47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ko.s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eur-lex.europa.eu/legal-content/SL/TXT/?uri=uriserv:OJ.L_.2016.119.01.0001.01.SLV&amp;toc=OJ:L:2016:119:FUL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porabnik\AppData\Local\Microsoft\Windows\INetCache\Content.Outlook\HIAO2HYW\de&#382;ela%20DOBRO%20vabi_3%20(003).dotm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80CBB6B0-924C-4838-BB56-234653804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dežela DOBRO vabi_3 (003)</Template>
  <TotalTime>9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Spoštovani,</vt:lpstr>
      <vt:lpstr>Spoštovani,</vt:lpstr>
    </vt:vector>
  </TitlesOfParts>
  <Company>STUDIO OREH, d.o.o.</Company>
  <LinksUpToDate>false</LinksUpToDate>
  <CharactersWithSpaces>1657</CharactersWithSpaces>
  <SharedDoc>false</SharedDoc>
  <HLinks>
    <vt:vector size="24" baseType="variant">
      <vt:variant>
        <vt:i4>393269</vt:i4>
      </vt:variant>
      <vt:variant>
        <vt:i4>49</vt:i4>
      </vt:variant>
      <vt:variant>
        <vt:i4>0</vt:i4>
      </vt:variant>
      <vt:variant>
        <vt:i4>5</vt:i4>
      </vt:variant>
      <vt:variant>
        <vt:lpwstr>mailto:andrej@rekreatur.si</vt:lpwstr>
      </vt:variant>
      <vt:variant>
        <vt:lpwstr/>
      </vt:variant>
      <vt:variant>
        <vt:i4>393269</vt:i4>
      </vt:variant>
      <vt:variant>
        <vt:i4>3</vt:i4>
      </vt:variant>
      <vt:variant>
        <vt:i4>0</vt:i4>
      </vt:variant>
      <vt:variant>
        <vt:i4>5</vt:i4>
      </vt:variant>
      <vt:variant>
        <vt:lpwstr>mailto:andrej@rekreatur.si</vt:lpwstr>
      </vt:variant>
      <vt:variant>
        <vt:lpwstr/>
      </vt:variant>
      <vt:variant>
        <vt:i4>851988</vt:i4>
      </vt:variant>
      <vt:variant>
        <vt:i4>0</vt:i4>
      </vt:variant>
      <vt:variant>
        <vt:i4>0</vt:i4>
      </vt:variant>
      <vt:variant>
        <vt:i4>5</vt:i4>
      </vt:variant>
      <vt:variant>
        <vt:lpwstr>http://www.rekreatur.si/</vt:lpwstr>
      </vt:variant>
      <vt:variant>
        <vt:lpwstr/>
      </vt:variant>
      <vt:variant>
        <vt:i4>4194321</vt:i4>
      </vt:variant>
      <vt:variant>
        <vt:i4>0</vt:i4>
      </vt:variant>
      <vt:variant>
        <vt:i4>0</vt:i4>
      </vt:variant>
      <vt:variant>
        <vt:i4>5</vt:i4>
      </vt:variant>
      <vt:variant>
        <vt:lpwstr>http://www.rekreatur.si/index.php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Spoštovani,</dc:title>
  <dc:creator>AndrejZ</dc:creator>
  <cp:lastModifiedBy>AndrejZ</cp:lastModifiedBy>
  <cp:revision>3</cp:revision>
  <cp:lastPrinted>2012-06-15T09:36:00Z</cp:lastPrinted>
  <dcterms:created xsi:type="dcterms:W3CDTF">2021-03-17T11:34:00Z</dcterms:created>
  <dcterms:modified xsi:type="dcterms:W3CDTF">2021-03-17T12:54:00Z</dcterms:modified>
</cp:coreProperties>
</file>